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36A05" w14:textId="77777777" w:rsidR="00FA1A85" w:rsidRDefault="00FE4307">
      <w:pPr>
        <w:pStyle w:val="NormalnyWeb"/>
        <w:shd w:val="clear" w:color="auto" w:fill="FFFFFF"/>
        <w:spacing w:before="0" w:after="0"/>
        <w:jc w:val="center"/>
        <w:rPr>
          <w:b/>
          <w:color w:val="1D1D1D"/>
        </w:rPr>
      </w:pPr>
      <w:r>
        <w:rPr>
          <w:b/>
          <w:noProof/>
          <w:color w:val="1D1D1D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A160EDC" wp14:editId="5B44CB96">
                <wp:simplePos x="0" y="0"/>
                <wp:positionH relativeFrom="column">
                  <wp:posOffset>0</wp:posOffset>
                </wp:positionH>
                <wp:positionV relativeFrom="paragraph">
                  <wp:posOffset>-667440</wp:posOffset>
                </wp:positionV>
                <wp:extent cx="5819400" cy="1006200"/>
                <wp:effectExtent l="0" t="0" r="0" b="3450"/>
                <wp:wrapNone/>
                <wp:docPr id="1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400" cy="1006200"/>
                          <a:chOff x="0" y="0"/>
                          <a:chExt cx="5819400" cy="1006200"/>
                        </a:xfrm>
                      </wpg:grpSpPr>
                      <pic:pic xmlns:pic="http://schemas.openxmlformats.org/drawingml/2006/picture">
                        <pic:nvPicPr>
                          <pic:cNvPr id="2" name="grafika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91120" y="243720"/>
                            <a:ext cx="1628280" cy="50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grafika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200" cy="100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grafika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205920"/>
                            <a:ext cx="2228400" cy="57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4E0CA9" id="Grupa 4" o:spid="_x0000_s1026" style="position:absolute;margin-left:0;margin-top:-52.55pt;width:458.2pt;height:79.25pt;z-index:-251658240" coordsize="58194,100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NTRmYzdiNjMtOTlhNS00NzRm&#10;LTljNzAtODk1M2ExYTcyNWMzPC9zdEV2dDppbnN0YW5jZUlEPgogICAgICAgICAgICAgICAgICA8&#10;c3RFdnQ6d2hlbj4yMDIwLTEwLTEyVDA4OjQzOjQxKzAyOjAwPC9zdEV2dDp3aGVuPgogICAgICAg&#10;ICAgICAgICAgICA8c3RFdnQ6c29mdHdhcmVBZ2VudD5BZG9iZSBJbGx1c3RyYXRvciAyNC4zIChX&#10;aW5kb3dz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2wBDAAgGBgcGBQgHBwcJCQgKDBQNDAsLDBkSEw8UHRofHh0aHBwgJC4nICIsIxwc&#10;KDcpLDAxNDQ0Hyc5PTgyPC4zNDL/2wBDAQkJCQwLDBgNDRgyIRwhMjIyMjIyMjIyMjIyMjIyMjIy&#10;MjIyMjIyMjIyMjIyMjIyMjIyMjIyMjIyMjIyMjIyMjL/wAARCAxSK9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xPFmtf2D4fnukOLh/3UHH8&#10;Zzg9COAC3PBxjvQBzfjfxv8AY/M0nSZf9J5We4U/6r1VT/e9T2+vTkfC3i+88PXKRyPJPp54eAtn&#10;YM53JnocknHQ9+xHOySPNK8srs8jsWZ2OSxPUk9zTaAPoqzvLfULSK7tJVlglXcjr0P+B9u1T15l&#10;8LtWWOe70mWTHm4mhU4ALAYcZ6kkbTj0U9K9N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n/E/iyz8NQIHXz7uTlLdW2nbnlicHA69uT+&#10;JABvSSJDE8srqkaKWZ2OAoHUk9hXi/jbxKniHVU+zbvsVspSIsMFyT8zdMgHA4Pp2yRTvEXjrUNf&#10;ge0EcdrZPjdEvzM2CDyxHYjPAHXnNctQAUUUUAWdPvp9M1CC9tmxLC4deTg+xx2I4Psa9/0++g1P&#10;T4L22bMUyB15GR7HHcHg+4r53rq/B3jE+HGktrmJpbCVi5EYG9HxjIzjIOACCfcdwQD2ais/Tdc0&#10;vV1BsL6GdipbYGw4AOMlTyBn1HcVo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d8S7nyfCoiyczzomPYZb&#10;+grx+vRvirdZl06zHZXlb8cAfyNec0AFFFFABRRUkEL3FxHBEu6SRgij1JOBQB6z8NNP+y+HXu2G&#10;Hu5SR/urwP13V2lVdOsk03Tbayj+5BGqA+uB1/GrV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TJpUggkmkOEjUsx9ABk0AeMfEC9+2eLrlQcrbqsK/gMn9Sa5ip726e9vri6k+/NI0h+pOagoAKKK&#10;KACuw+HOkm/8Rfa3XMNmu8ntvPCj+Z/CuPr27wTop0bw7Esi7bi4/fS+oz0H4DH45oA6O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MePtSGn+FbhAcSXJEC89j979Afzrp68n+Ju&#10;q/atah09GylomW/325/lj8zQBw1FFFABRRUlvBLdXEdvAheWRgqKOpJoA6LwPoJ1rXUeVc2tqRJL&#10;kcMf4V/E/oDXtdY/hrQovD+jRWi4aU/PM4/ic9fwHQfSt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rajfRaZp1xezn93Chc+/oPx6V8/Xl1Lf&#10;Xs93O26WZy7H3JzXoPxN10HytFgfpiW4x/46v9fyrzegAooooAK9T+HvhU2cI1i9jxcSL/o6MOUU&#10;/wAX1P8AL61h+BfCB1OddTv4/wDQo2/dow/1rD/2Ufr+det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O1&#10;3WIdC0ia+mwdgwiZ++56D/PbNaDusaM7sFVRkknAArxXxn4lPiDVNsLH7DbkrCP7x7sfr/KgDn7u&#10;6mvrya6uH3zSuXc+5qGiigArrPBnhB9euPtV2rJp0Z5PQyn+6Pb1P+Q/wf4Ll1uVL29Vo9OU8djM&#10;R2Ht6n8vb16CCK2gSCCNY4kG1UUYAFACxRRwRJFEipGihVVRgADoBT6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XB+OfGQsI30rTZQbthtmlU/6oegP97+X16AGd8QPFwmL6Lp8n7tTi5kU/eI/gHt6/l6153RT4&#10;YZbiZIYY2kkc4VFGST7CgBld74Q8BSXxj1DV42jtfvRwHhpPc+i/zrY8JeAI7Hy7/V1WS5HzJB1W&#10;P3Pqf0HvXeUANRFjRURQqKMKqjAAp1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ISFUsxAAGST2rzrxb8QFUPYaJJljlZLpeg9k/x/L1oAv8AjTxs&#10;mlpJp2myBr4/LJIORD/9l/KvJmYsxZiSxOST1NDMWYsxJYnJJ6muu8MeA7zWdl1e77WxPIJGHkH+&#10;yD0Huf1oAwdH0S/128FvYwlyPvueFQepNev+GvCNj4diDqBPesMPOw5Hso7CtfT9OtNKs0tbKBYY&#10;V7L3PqT3PvVq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dZ12w0G08++m25+5GvLufQD/IrSrw/xn/aEviy8F2km4yFYAQcGPPy&#10;7fw9O+aAJvEfjbUNe3QIfstkf+WKHlh/tHv9OlYNhp93qd2ttZQPNM3RVHT3J7D3NdRoHw91HUyk&#10;9+GsrU84YfvGHsvb8fyNeo6Vo1hotr9nsLdYlP3m6s59Se9AHM+Gfh9a6ZsutT2XV2MFUxmOM/8A&#10;sx9zXa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ZNNHbwvNNIsc&#10;aDLOxwAPc15r4m+Izy77TRCUTo10Ryf90dvqefpQB1+v+LtM8PqUnkMtzjIt4uW/H0H1rzy9+JGu&#10;XFxvtWitYgeI1QPx7lh/LFci7tI7O7FmY5LMckmm0Aen+G/iOLqdbTWljiZjhLlOF/4EO316V6EC&#10;CAQcg96+bq77wR41Nk0elanITbEhYZmP+r/2T/s/y+nQA9T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Wfq+s2Oh2Rur2UIvRVHLOfQDvWf4m8V2fhy3w2J&#10;rxxmOAHn6t6CvHNW1e91q9a7vZS7n7oHCoPQDsKANLxL4tvvEUxVyYbNTlIFPH1b1Nc/RRQAUUUU&#10;AFFFFAHqXw88Um7iGjXsmZ41/wBHdjy6j+H6j+X0rv6+c7W5ls7qK5gcpLEwdGHYivfNE1SPWtHt&#10;r+MAeavzL/dYcEfnQB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jfF3jiHRg9lYFZr/ox6rD&#10;9fU+35+lZnjDx8IjJp2jSAvyst0p4Hsnv7/l615oSWYsxJJOST3oAkuLia7uJLi4laWaQ7mdjkk1&#10;FRRQAUUUUAFFdDpXgnXNW2slqbeE/wDLW4+QfgOp/Ku30v4ZabbbX1GeS7fui/In6cn8xQB5SiPI&#10;4RFLMegUZJrYtfCWv3gBi0q4APQyDy//AELFe22WnWWnR+XZ2sMC4x+7QDP19atUAeORfDfxBIMs&#10;ltH7PN/hmvSPCmhyeH9ESymmWWUuzsU+6Cewz9K26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RXN1BZW0lxcyrFDGMs7HAAoAfJIkUbSSOqIoLMzHAAHc15V4w8dvqJk0/SnZLP7skw4aX2Hov86o&#10;+LfGc+vSNa2u6HT1PC9Gl929vauToAKKK09K8P6prT4sbR5EzgyH5UH/AAI8UAZlWLOxutQnEFpb&#10;yzyn+GNSTXpWj/DG1g2y6tcG4fr5MWVT8T1P6V29nY2mnwCCzt44Ix/DGuP/ANdAHmekfDG9uNsm&#10;qXC2yHnyo/nf8T0H613ek+FtH0YK1rZoZR/y2k+d/wAz0/DFbN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q6hqFrpdlJeXkojhjG&#10;ST39h6mvGfFHiy68R3OPmhskP7uDP/jzep/lV7x9qd9qHiN7F0kSC3O2GLB+c/3sd89vaotI8Aa1&#10;qZV5ovsUB6vOMN+C9fzxQBytb2i+D9Y1va8Nv5Vuf+W83yqfp3P4V6dovgbRtH2yGH7VcDnzZxnB&#10;9l6D+fvXS0Acfo3w60nTtsl5m+nHP7wYjH/Ae/45rrkRY0VEUKijAVRgAU6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CqlgxUbh0OORS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qNZ4XlaJJUaRfvKGBI+o&#10;oAk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a8iRgF&#10;3VQf7xxULX9mjbXu4FPoZAP60AWKKq/2lY/8/tt/39X/ABpy39m7bUu4GPoJAaALFFNSRJASjqwH&#10;905p1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E4GT0qF7y1jGXuYVHqXAoAmoqr/aVj/wA/&#10;tt/39X/Gj+0rH/n9tv8Av6v+NAFqio1uIXICzRsT0wwOak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yaaK3iaWaRI40GWdzgAe5rL17xHYeHrXzbuTMrD93Cv3nP9B715D4g8Vaj4hmPn&#10;v5dsDlLdD8o9z6n3/lQB1/iL4khS9toahj0N068f8BB6/U/lXnVzdXF7cNPczPNKxyzu2Sahrv8A&#10;wT4HF6sWq6on+j53QwMP9Z/tN7e3f6dQCj4T8DT61svb7dBYdVA4eX6eg9/yr1m0s7ewtktrWFIY&#10;UGFRBgCpgAoAAAA4AF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nizxpb6BGba22z6gw4TPyx+7f4VB4z8ZposbWNi&#10;yvqDD5m6iEHuff0H4/XyKSR5ZGkkdndiWZmOSSe5oAmvb651G7e6u5mlmc5Zm/zwKr0VqeHtFl1/&#10;WIrKMlVPzSuP4EHU/wBPqaAOg8CeEv7XuBqN6n+gwt8iEcSsO30Hf16eteugAAADAHaobW1hsrSK&#10;2t0CQxKFRR2Aqa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BPFF19t8UalODlTOyqfUL8o/QV7nf3S2On3N22NsMTSHPsM187uzO7OxyzHJPqaAEooooAKKKKAO&#10;k8C6adS8VW2VzHb/AL9/+A9P/HiK9trhvhlpX2bRptRkXD3T4T/cXj9Tn8hXc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x4y8Ur4fsfKgIa/nB8sddg/vH+lbWranBo+mT31wfkiXOM8sewH1NeD6pqVx&#10;q+ozXt02ZJWzjso7AewoArSyvNK8srl5HYszMckk9SaZRRQAV7D8PNEGm6ELyVMXF7h+eyfwj8ev&#10;4ivLNHsDqms2liM4mlVWI7L3P5Zr6CRFjRURQqqMADoBQA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t8Qb77H4TnQHD3LrCv55P6A14vXf/ABR1HzdRs9PR&#10;uIUMjj/abp+g/WuAoAKKKKACrOnWMupajb2UAzJM4Qe3qfw61Wr0n4ZaER5utTp1Bit8/wDjzf0/&#10;OgD0GztIrGygtIRiKFAij2AxU9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UN1cJaWc9zJ9yGNpG+gGTQB5f8S9bN1qUelQt+6tvmlx3kI/oP5m&#10;uEqa7uZLy8mupTmSZy7H3JzUNABRRRQB2Hw1thP4q80j/UQO4PoThf8A2Y17DXlPws/5Dl7/ANe3&#10;/swr1a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ZlRSzEBV&#10;GST0Apa5bx/rH9l+G5IkbE93+5T1C/xH8uPxFAHk+u6idW1y8vjnbLISmeyjhR+QFZ9FFABRRTkR&#10;pJFRFLOxAVQMkn0oA0NB0afXdWhsYQQGOZH/ALiDqf8APevebS1hsbOK1t0CQxKERfYVg+DfDS+H&#10;tLzMoN9OA0zf3fRB9P5/hXS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PjSYweD9ScHGYwn/AH0wX+tb1YHjaHz/AAdqSAZxGH/75YH+lAHhtFFFABRR&#10;RQB1vw4vBbeLEjY4FxC8Q+vDf+y17JXzrZ3Utjew3cDbZYXDqfcHNe+6TqcGsaZBfW7ApKuSM8q3&#10;cH3BoAu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iXjfW/wC2&#10;vEEnltm2tsxRY6HHVvxP6AV6D488QjR9GNtC+Ly7BRMdVX+Jv6D6+1eNUAFFFFABXp/gDwibdU1n&#10;UIsSsM28TD7g/vH3Pas7wN4LN40eralGPsw+aGFh/rD/AHj/ALP8/p19T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EvH3/I7ah/2z/8ARa1p&#10;fC7/AJGa5/682/8AQ0rN8ff8jtqH/bP/ANFrWl8Lv+Rmuf8Arzb/ANDSgD1u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W1C/t9MsJry6fZDEu5j6+w9zVhmVELMwVVGSScACvG/G/io&#10;67ffZbVz/Z8DfL/01b+99PT/AOvQBia5rE+uatNfT8FzhEzwijoBWdRQBk4HWgArvPBfgc6gI9T1&#10;RCtrndFCeDL7n/Z/n9Otzwd4CJMepazFxw0Vs383H9Pz9K9JoARVCqFUAKBgAdBS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JePv+R21&#10;D/tn/wCi1rS+F3/IzXP/AF5t/wChpWb4+/5HbUP+2f8A6LWtL4Xf8jNc/wDXm3/oaUAet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76yt9RspbS6jDwyrtZT/nrXinifwt&#10;d+Hbwhg0tm5/dTgcH2Poa9zqK4tobu3eC4iSWJxhkcZBFAHznRXpWufDEM7TaNOEB5+zzE4H+63+&#10;P51w2oaBqulE/bbCeJR/Htyv/fQ4oAzqKKKACiipIbee5fZBDJK/91FLH9KAI6K6XT/Aev37DNp9&#10;mQ/x3B24/Dr+ldppHw0060ZZdRma8kHOwDZH/ifz/CgDzvRPDuo6/ceXZwnywcPM3CJ9T/Qc1694&#10;b8KWXhyDMf767cYkuGHJ9h6CtqGCK2hWGCJIo1GFRFAA+gFS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eb+OfGvEmkaVLzytxOh/NFP8z+FAFbx54x+1tJo+nSfuAcXEqn/AFh/ug+nr6/Tr5/R&#10;Wnomg3+v3fkWUWQPvytwiD3P9KAKNvbTXdwlvbxNLK5wqKMkmvWPCXgWHSNl9qISa+6qnVYfp6t7&#10;9u3rWv4c8LWPh23xCvm3TD95cMPmPsPQe1b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S8ff8jtqH/bP/wBFrWl8Lv8AkZrn/rzb/wBDSs3x9/yO2of9s/8A0WtaXwu/5Ga5&#10;/wCvNv8A0NKAPW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oz6Npd1kz6daSk93hUn+VVv+EW0H/oEWf/AH6Fa9FAGdDoGjwYMWlWSkdxAufzxV+OOOJAkaKi&#10;joFGBTq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HdURndgqqMlicACs3Wde0/Qrbzr6&#10;cKT9yNeXf6D+vSvJ/EvjS+8QEwLm2sc8QqeW92Pf6dKANvxh49N0smnaO5EBystwOC/svoPfv/Pz&#10;6rNhp93qd2ttZQPNM3RVHT3J7D3NeqeGfh/aaXsutS2XV2MEIRmOM+w7n3NAHKeGPAV3q+y7v99t&#10;ZHkDGHkHsOw9zXq1jYWum2iWtnAkMKdFUfqfU+9W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S8ff8jtqH/bP/ANFrWl8Lv+Rmuf8Arzb/ANDSs3x9/wAjtqH/&#10;AGz/APRa1pfC7/kZrn/rzb/0NKAPW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M8Q6m2jaBeX6IHe&#10;JBsB6biQBn2ya06jmgiuYHhnjWSJxtZGGQR6GgD56vb651G6e5u5nmmc8sx/zgV0vh3wFqGsFZ7s&#10;NZ2Z53OvzuP9kf1P616VY+EtB065FxbabEsoOQzFn2n1G4nH4VtUAUNJ0aw0S1FvYwCNf4m6s59S&#10;e9X6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xLx9/yO2of9s/8A0WtaXwu/5Ga5&#10;/wCvNv8A0NKzfH3/ACO2of8AbP8A9FrWl8Lv+Rmuf+vNv/Q0oA9b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xLx9/wAjtqH/AGz/APRa1pfC7/kZrn/rzb/0NKzfH3/I7ah/2z/9FrWl8Lv+Rmuf+vNv&#10;/Q0oA9b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xLx9/yO2of9s/8A0WtaXwu/5Ga5/wCvNv8A0NKzfH3/ACO2of8A&#10;bP8A9FrWl8Lv+Rmuf+vNv/Q0oA9b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EvH3/I7ah/2z/8ARa1pfC7/AJGa5/68&#10;2/8AQ0rN8ff8jtqH/bP/ANFrWl8Lv+Rmuf8Arzb/ANDSgD1u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JePv+R21D/tn/6LWtL4&#10;Xf8AIzXP/Xm3/oaVm+Pv+R21D/tn/wCi1rS+F3/IzXP/AF5t/wChpQB63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iXj7/kdtQ/7Z/wDota0vhd/yM1z/ANebf+hpWb4+/wCR21D/ALZ/&#10;+i1rS+F3/IzXP/Xm3/oaUAet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S8ff8jtqH/bP/ANFrWl8Lv+Rmuf8Arzb/ANDSs3x9/wAjtqH/AGz/APRa1pfC7/kZ&#10;rn/rzb/0NKAPW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EvH3/I7ah/2z/wDRa1pfC7/kZrn/AK82/wDQ0rN8ff8AI7ah/wBs/wD0&#10;WtaXwu/5Ga5/682/9DSgD1u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iXj7/kdtQ/7&#10;Z/8Aota0vhd/yM1z/wBebf8AoaVm+Pv+R21D/tn/AOi1rS+F3/IzXP8A15t/6GlAHrd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Z8c+Gjomqm5t42+wXTFlIUBY3JJKcdB3HA445wTXLGRzE&#10;sRdjGrFlTPAJxkgepwPyFe/61pFvrmlTWNwq4dT5blcmN8cMOnI+vPI6GvB9QsZ9M1CeyuVxLC5R&#10;uDg+4z2I5HsaAK1FFeheDPAjzSrqOtW7JEjfurWVcFyO7g9F9j178dQC78OPDRt4jrd3GyyyKVtk&#10;dRwhx8475PIHTjPUMK9C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y9V8OaRrcscuoWazSRrtV9zKcehKkZH16ZPrWpRQBl6b4b0&#10;bSGD2WnwxyBiwkI3uMjBwzZIGO2fX1rU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a4" o:spid="_x0000_s1027" type="#_x0000_t75" style="position:absolute;left:41911;top:2437;width:16283;height:5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">
                  <v:imagedata r:id="rId9" o:title=""/>
                </v:shape>
                <v:shape id="grafika1" o:spid="_x0000_s1028" type="#_x0000_t75" style="position:absolute;width:19242;height:10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">
                  <v:imagedata r:id="rId10" o:title=""/>
                </v:shape>
                <v:shape id="grafika3" o:spid="_x0000_s1029" type="#_x0000_t75" style="position:absolute;left:18288;top:2059;width:22284;height:5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</w:p>
    <w:p w14:paraId="6676E51B" w14:textId="77777777" w:rsidR="00FA1A85" w:rsidRDefault="00FA1A85">
      <w:pPr>
        <w:pStyle w:val="NormalnyWeb"/>
        <w:shd w:val="clear" w:color="auto" w:fill="FFFFFF"/>
        <w:spacing w:before="0" w:after="0"/>
        <w:jc w:val="center"/>
        <w:rPr>
          <w:b/>
          <w:color w:val="1D1D1D"/>
        </w:rPr>
      </w:pPr>
    </w:p>
    <w:p w14:paraId="7A402BDA" w14:textId="77777777" w:rsidR="00FA1A85" w:rsidRDefault="00FA1A85">
      <w:pPr>
        <w:pStyle w:val="NormalnyWeb"/>
        <w:shd w:val="clear" w:color="auto" w:fill="FFFFFF"/>
        <w:spacing w:before="0" w:after="0"/>
        <w:jc w:val="center"/>
        <w:rPr>
          <w:b/>
          <w:color w:val="1D1D1D"/>
        </w:rPr>
      </w:pPr>
    </w:p>
    <w:p w14:paraId="0ADF4262" w14:textId="77777777" w:rsidR="00FA1A85" w:rsidRDefault="00FA1A85">
      <w:pPr>
        <w:pStyle w:val="NormalnyWeb"/>
        <w:shd w:val="clear" w:color="auto" w:fill="FFFFFF"/>
        <w:spacing w:before="0" w:after="0"/>
        <w:jc w:val="center"/>
        <w:rPr>
          <w:b/>
          <w:color w:val="1D1D1D"/>
        </w:rPr>
      </w:pPr>
    </w:p>
    <w:p w14:paraId="32026A91" w14:textId="77777777" w:rsidR="00FA1A85" w:rsidRDefault="00FA1A85">
      <w:pPr>
        <w:pStyle w:val="NormalnyWeb"/>
        <w:shd w:val="clear" w:color="auto" w:fill="FFFFFF"/>
        <w:spacing w:before="0" w:after="0"/>
        <w:jc w:val="center"/>
        <w:rPr>
          <w:b/>
          <w:color w:val="1D1D1D"/>
        </w:rPr>
      </w:pPr>
    </w:p>
    <w:p w14:paraId="21BF02A9" w14:textId="77777777" w:rsidR="00FA1A85" w:rsidRDefault="00FE4307">
      <w:pPr>
        <w:pStyle w:val="NormalnyWeb"/>
        <w:shd w:val="clear" w:color="auto" w:fill="FFFFFF"/>
        <w:spacing w:before="0" w:after="0"/>
        <w:jc w:val="center"/>
        <w:rPr>
          <w:b/>
          <w:color w:val="1D1D1D"/>
        </w:rPr>
      </w:pPr>
      <w:r>
        <w:rPr>
          <w:b/>
          <w:color w:val="1D1D1D"/>
        </w:rPr>
        <w:t>POMOC DLA OSÓB NIEPEŁNOSPRAWNYCH -</w:t>
      </w:r>
    </w:p>
    <w:p w14:paraId="37D5D9E6" w14:textId="77777777" w:rsidR="00FA1A85" w:rsidRDefault="00FE4307">
      <w:pPr>
        <w:pStyle w:val="NormalnyWeb"/>
        <w:shd w:val="clear" w:color="auto" w:fill="FFFFFF"/>
        <w:spacing w:before="0" w:after="0"/>
        <w:jc w:val="center"/>
        <w:rPr>
          <w:b/>
          <w:color w:val="1D1D1D"/>
        </w:rPr>
      </w:pPr>
      <w:r>
        <w:rPr>
          <w:b/>
          <w:color w:val="1D1D1D"/>
        </w:rPr>
        <w:t>ASYSTENT OSOBISTY OSOBY NIEPEŁNOSPRAWNEJ</w:t>
      </w:r>
    </w:p>
    <w:p w14:paraId="2215117E" w14:textId="77777777" w:rsidR="00FA1A85" w:rsidRDefault="00FA1A85">
      <w:pPr>
        <w:pStyle w:val="NormalnyWeb"/>
        <w:shd w:val="clear" w:color="auto" w:fill="FFFFFF"/>
        <w:spacing w:before="0" w:after="0"/>
        <w:jc w:val="both"/>
        <w:rPr>
          <w:color w:val="1D1D1D"/>
        </w:rPr>
      </w:pPr>
    </w:p>
    <w:p w14:paraId="1D4CC673" w14:textId="77777777" w:rsidR="00FA1A85" w:rsidRDefault="00FA1A85">
      <w:pPr>
        <w:pStyle w:val="NormalnyWeb"/>
        <w:shd w:val="clear" w:color="auto" w:fill="FFFFFF"/>
        <w:spacing w:before="0" w:after="0"/>
        <w:jc w:val="both"/>
        <w:rPr>
          <w:color w:val="1D1D1D"/>
        </w:rPr>
      </w:pPr>
    </w:p>
    <w:p w14:paraId="2565DBAE" w14:textId="77777777" w:rsidR="00FA1A85" w:rsidRDefault="00FE4307">
      <w:pPr>
        <w:pStyle w:val="NormalnyWeb"/>
        <w:shd w:val="clear" w:color="auto" w:fill="FFFFFF"/>
        <w:spacing w:before="0" w:after="0"/>
        <w:ind w:firstLine="708"/>
        <w:jc w:val="both"/>
      </w:pPr>
      <w:r>
        <w:rPr>
          <w:color w:val="1D1D1D"/>
        </w:rPr>
        <w:t>Gminny Ośrodek Pomocy Społecznej w Sośnie, w imieniu Gminy Sośno przystąpił do Programu Ministerstwa Rodziny i Polityki Społecznej </w:t>
      </w:r>
      <w:r>
        <w:rPr>
          <w:rStyle w:val="Pogrubienie"/>
          <w:color w:val="1D1D1D"/>
        </w:rPr>
        <w:t xml:space="preserve">„Asystent </w:t>
      </w:r>
      <w:r>
        <w:rPr>
          <w:rStyle w:val="Pogrubienie"/>
          <w:color w:val="1D1D1D"/>
        </w:rPr>
        <w:t>osobisty osoby niepełnosprawnej – edycja 2023 ”</w:t>
      </w:r>
      <w:r>
        <w:rPr>
          <w:color w:val="1D1D1D"/>
        </w:rPr>
        <w:t> który finansowany jest ze środków pochodzących z Funduszu Solidarnościowego.</w:t>
      </w:r>
    </w:p>
    <w:p w14:paraId="4FA97B00" w14:textId="77777777" w:rsidR="00FA1A85" w:rsidRDefault="00FA1A85">
      <w:pPr>
        <w:pStyle w:val="NormalnyWeb"/>
        <w:shd w:val="clear" w:color="auto" w:fill="FFFFFF"/>
        <w:spacing w:before="0" w:after="0"/>
        <w:ind w:firstLine="708"/>
        <w:jc w:val="both"/>
        <w:rPr>
          <w:color w:val="1D1D1D"/>
        </w:rPr>
      </w:pPr>
    </w:p>
    <w:p w14:paraId="33E09235" w14:textId="77777777" w:rsidR="00FA1A85" w:rsidRDefault="00FE4307">
      <w:pPr>
        <w:pStyle w:val="NormalnyWeb"/>
        <w:shd w:val="clear" w:color="auto" w:fill="FFFFFF"/>
        <w:spacing w:before="0" w:after="225"/>
        <w:jc w:val="both"/>
        <w:rPr>
          <w:color w:val="1D1D1D"/>
        </w:rPr>
      </w:pPr>
      <w:r>
        <w:rPr>
          <w:color w:val="1D1D1D"/>
        </w:rPr>
        <w:t xml:space="preserve">Celem Programu jest zapewnienie usług asystenta osobistego osoby niepełnosprawnej, mające na celu pomoc uczestnikom </w:t>
      </w:r>
      <w:r>
        <w:rPr>
          <w:color w:val="1D1D1D"/>
        </w:rPr>
        <w:t>Programu w wykonywaniu codziennych czynności oraz w funkcjonowaniu w życiu społecznym, a w szczególności:</w:t>
      </w:r>
    </w:p>
    <w:p w14:paraId="4955C19D" w14:textId="77777777" w:rsidR="00FA1A85" w:rsidRDefault="00FE4307">
      <w:pPr>
        <w:pStyle w:val="NormalnyWeb"/>
        <w:shd w:val="clear" w:color="auto" w:fill="FFFFFF"/>
        <w:spacing w:before="0" w:after="225"/>
        <w:rPr>
          <w:color w:val="1D1D1D"/>
        </w:rPr>
      </w:pPr>
      <w:r>
        <w:rPr>
          <w:color w:val="1D1D1D"/>
        </w:rPr>
        <w:br/>
      </w:r>
      <w:r>
        <w:rPr>
          <w:color w:val="1D1D1D"/>
        </w:rPr>
        <w:t>• w wyjściu, powrocie oraz/lub dojazdach w wybrane przez uczestnika Programu miejsce (np. dom, praca, placówki oświatowe i szkoleniowe, świątynie, pl</w:t>
      </w:r>
      <w:r>
        <w:rPr>
          <w:color w:val="1D1D1D"/>
        </w:rPr>
        <w:t>acówki służby zdrowia i rehabilitacyjne, gabinety lekarskie, terapeutyczne, urzędy, znajomi, rodzina, instytucje finansowe, wydarzenia kulturalne/rozrywkowe/społeczne/sportowe);</w:t>
      </w:r>
      <w:r>
        <w:rPr>
          <w:color w:val="1D1D1D"/>
        </w:rPr>
        <w:br/>
      </w:r>
      <w:r>
        <w:rPr>
          <w:color w:val="1D1D1D"/>
        </w:rPr>
        <w:t xml:space="preserve">• w zakupach, z zastrzeżeniem aktywnego udziału uczestnika Programu przy ich  </w:t>
      </w:r>
      <w:r>
        <w:rPr>
          <w:color w:val="1D1D1D"/>
        </w:rPr>
        <w:t>realizacji;</w:t>
      </w:r>
      <w:r>
        <w:rPr>
          <w:color w:val="1D1D1D"/>
        </w:rPr>
        <w:br/>
      </w:r>
      <w:r>
        <w:rPr>
          <w:color w:val="1D1D1D"/>
        </w:rPr>
        <w:t>• w załatwieniu spraw urzędowych;</w:t>
      </w:r>
      <w:r>
        <w:rPr>
          <w:color w:val="1D1D1D"/>
        </w:rPr>
        <w:br/>
      </w:r>
      <w:r>
        <w:rPr>
          <w:color w:val="1D1D1D"/>
        </w:rPr>
        <w:t>• w nawiązaniu kontaktu/współpracy z różnego rodzaju organizacjami;</w:t>
      </w:r>
      <w:r>
        <w:rPr>
          <w:color w:val="1D1D1D"/>
        </w:rPr>
        <w:br/>
      </w:r>
      <w:r>
        <w:rPr>
          <w:color w:val="1D1D1D"/>
        </w:rPr>
        <w:t>• w korzystaniu z dóbr kultury (tj. muzeum, teatr, kino, galerie sztuki, wystawy itp.);</w:t>
      </w:r>
      <w:r>
        <w:rPr>
          <w:color w:val="1D1D1D"/>
        </w:rPr>
        <w:br/>
      </w:r>
      <w:r>
        <w:rPr>
          <w:color w:val="1D1D1D"/>
        </w:rPr>
        <w:t>• w wykonywaniu czynności dnia codziennego- w tym prze</w:t>
      </w:r>
      <w:r>
        <w:rPr>
          <w:color w:val="1D1D1D"/>
        </w:rPr>
        <w:t>z dzieci z orzeczeniem o niepełnosprawności – także w zaprowadzaniu i przeprowadzaniu ich do lub z placówki oświatowej.</w:t>
      </w:r>
    </w:p>
    <w:p w14:paraId="79F16D03" w14:textId="77777777" w:rsidR="00FA1A85" w:rsidRDefault="00FE4307">
      <w:pPr>
        <w:pStyle w:val="NormalnyWeb"/>
        <w:shd w:val="clear" w:color="auto" w:fill="FFFFFF"/>
        <w:spacing w:before="0" w:after="0"/>
      </w:pPr>
      <w:r>
        <w:rPr>
          <w:rStyle w:val="Pogrubienie"/>
          <w:color w:val="1D1D1D"/>
          <w:u w:val="single"/>
        </w:rPr>
        <w:t>Kto może zostać uczestnikiem Programu:</w:t>
      </w:r>
    </w:p>
    <w:p w14:paraId="3DF00925" w14:textId="77777777" w:rsidR="00FA1A85" w:rsidRDefault="00FE4307">
      <w:pPr>
        <w:pStyle w:val="NormalnyWeb"/>
        <w:shd w:val="clear" w:color="auto" w:fill="FFFFFF"/>
        <w:spacing w:before="0" w:after="0"/>
        <w:rPr>
          <w:color w:val="1D1D1D"/>
        </w:rPr>
      </w:pPr>
      <w:r>
        <w:rPr>
          <w:color w:val="1D1D1D"/>
        </w:rPr>
        <w:br/>
      </w:r>
      <w:r>
        <w:rPr>
          <w:color w:val="1D1D1D"/>
        </w:rPr>
        <w:t>• dzieci do 16 roku życia z orzeczeniem o niepełnosprawności łącznie ze wskazaniami, koniecznośc</w:t>
      </w:r>
      <w:r>
        <w:rPr>
          <w:color w:val="1D1D1D"/>
        </w:rPr>
        <w:t>i stałej lub długotrwałej opieki lub pomocy innej osoby w związku ze znacznie ograniczoną możliwością samodzielnej egzystencji oraz konieczności stałego współudziału na co dzień opiekuna dziecka w procesie jego leczenia, rehabilitacji oraz edukacji;</w:t>
      </w:r>
      <w:r>
        <w:rPr>
          <w:color w:val="1D1D1D"/>
        </w:rPr>
        <w:br/>
      </w:r>
      <w:r>
        <w:rPr>
          <w:color w:val="1D1D1D"/>
        </w:rPr>
        <w:t>• osob</w:t>
      </w:r>
      <w:r>
        <w:rPr>
          <w:color w:val="1D1D1D"/>
        </w:rPr>
        <w:t>a niepełnosprawna posiadająca orzeczenie o znacznym lub umiarkowanym stopniu niepełnosprawności albo orzeczenie równoważne do wyżej wymienionego, która wymaga usługi asystenta w wykonywaniu codziennych czynności.</w:t>
      </w:r>
    </w:p>
    <w:p w14:paraId="3C9BB06D" w14:textId="77777777" w:rsidR="00FA1A85" w:rsidRDefault="00FE4307">
      <w:pPr>
        <w:pStyle w:val="NormalnyWeb"/>
        <w:shd w:val="clear" w:color="auto" w:fill="FFFFFF"/>
        <w:spacing w:before="0" w:after="225"/>
        <w:rPr>
          <w:color w:val="1D1D1D"/>
        </w:rPr>
      </w:pPr>
      <w:r>
        <w:rPr>
          <w:color w:val="1D1D1D"/>
        </w:rPr>
        <w:t xml:space="preserve">Osoba niepełnosprawna nie może w godzinach </w:t>
      </w:r>
      <w:r>
        <w:rPr>
          <w:color w:val="1D1D1D"/>
        </w:rPr>
        <w:t>realizacji usług asystenta korzystać z usług opiekuńczych lub specjalistycznych usług opiekuńczych.</w:t>
      </w:r>
      <w:r>
        <w:rPr>
          <w:color w:val="1D1D1D"/>
        </w:rPr>
        <w:br/>
      </w:r>
      <w:r>
        <w:rPr>
          <w:color w:val="1D1D1D"/>
        </w:rPr>
        <w:t>Zgodnie z założeniami projektu osoba niepełnosprawna ma możliwość samodzielnego wyboru osoby która będzie świadczyć usługi asystenta.</w:t>
      </w:r>
    </w:p>
    <w:p w14:paraId="3BCC1339" w14:textId="77777777" w:rsidR="00FA1A85" w:rsidRDefault="00FA1A85">
      <w:pPr>
        <w:pStyle w:val="NormalnyWeb"/>
        <w:shd w:val="clear" w:color="auto" w:fill="FFFFFF"/>
        <w:spacing w:before="0" w:after="225"/>
        <w:rPr>
          <w:color w:val="1D1D1D"/>
        </w:rPr>
      </w:pPr>
    </w:p>
    <w:p w14:paraId="1F0A5271" w14:textId="77777777" w:rsidR="00FA1A85" w:rsidRDefault="00FA1A85">
      <w:pPr>
        <w:pStyle w:val="NormalnyWeb"/>
        <w:shd w:val="clear" w:color="auto" w:fill="FFFFFF"/>
        <w:spacing w:before="0" w:after="0"/>
        <w:jc w:val="both"/>
      </w:pPr>
    </w:p>
    <w:p w14:paraId="6A097FA2" w14:textId="77777777" w:rsidR="00FA1A85" w:rsidRDefault="00FA1A85">
      <w:pPr>
        <w:pStyle w:val="NormalnyWeb"/>
        <w:shd w:val="clear" w:color="auto" w:fill="FFFFFF"/>
        <w:spacing w:before="0" w:after="0"/>
        <w:jc w:val="both"/>
      </w:pPr>
    </w:p>
    <w:p w14:paraId="097247BE" w14:textId="77777777" w:rsidR="00FA1A85" w:rsidRDefault="00FA1A85">
      <w:pPr>
        <w:pStyle w:val="NormalnyWeb"/>
        <w:shd w:val="clear" w:color="auto" w:fill="FFFFFF"/>
        <w:spacing w:before="0" w:after="0"/>
        <w:jc w:val="both"/>
      </w:pPr>
    </w:p>
    <w:p w14:paraId="0036E7FE" w14:textId="77777777" w:rsidR="00FA1A85" w:rsidRDefault="00FA1A85">
      <w:pPr>
        <w:pStyle w:val="NormalnyWeb"/>
        <w:shd w:val="clear" w:color="auto" w:fill="FFFFFF"/>
        <w:spacing w:before="0" w:after="0"/>
        <w:jc w:val="both"/>
      </w:pPr>
    </w:p>
    <w:p w14:paraId="556EB5F1" w14:textId="77777777" w:rsidR="00FA1A85" w:rsidRDefault="00FE4307">
      <w:pPr>
        <w:pStyle w:val="NormalnyWeb"/>
        <w:shd w:val="clear" w:color="auto" w:fill="FFFFFF"/>
        <w:spacing w:before="0" w:after="0"/>
        <w:jc w:val="both"/>
      </w:pPr>
      <w:r>
        <w:rPr>
          <w:rStyle w:val="Pogrubienie"/>
          <w:color w:val="1D1D1D"/>
          <w:u w:val="single"/>
        </w:rPr>
        <w:lastRenderedPageBreak/>
        <w:t>Kto może zostać a</w:t>
      </w:r>
      <w:r>
        <w:rPr>
          <w:rStyle w:val="Pogrubienie"/>
          <w:color w:val="1D1D1D"/>
          <w:u w:val="single"/>
        </w:rPr>
        <w:t>systentem osoby niepełnosprawnej:</w:t>
      </w:r>
    </w:p>
    <w:p w14:paraId="1346C103" w14:textId="77777777" w:rsidR="00FA1A85" w:rsidRDefault="00FA1A85">
      <w:pPr>
        <w:pStyle w:val="NormalnyWeb"/>
        <w:shd w:val="clear" w:color="auto" w:fill="FFFFFF"/>
        <w:spacing w:before="0" w:after="0"/>
        <w:jc w:val="both"/>
        <w:rPr>
          <w:color w:val="1D1D1D"/>
        </w:rPr>
      </w:pPr>
    </w:p>
    <w:p w14:paraId="1C674584" w14:textId="77777777" w:rsidR="00FA1A85" w:rsidRDefault="00FE4307">
      <w:pPr>
        <w:pStyle w:val="NormalnyWeb"/>
        <w:shd w:val="clear" w:color="auto" w:fill="FFFFFF"/>
        <w:spacing w:before="0" w:after="225"/>
        <w:jc w:val="both"/>
        <w:rPr>
          <w:color w:val="1D1D1D"/>
        </w:rPr>
      </w:pPr>
      <w:r>
        <w:rPr>
          <w:color w:val="1D1D1D"/>
        </w:rPr>
        <w:t>Asystentem Osobistym Osoby Niepełnosprawnej może zostać osoba niespokrewniona, która:</w:t>
      </w:r>
    </w:p>
    <w:p w14:paraId="40E29FFC" w14:textId="77777777" w:rsidR="00FA1A85" w:rsidRDefault="00FE4307">
      <w:pPr>
        <w:pStyle w:val="NormalnyWeb"/>
        <w:shd w:val="clear" w:color="auto" w:fill="FFFFFF"/>
        <w:spacing w:before="0" w:after="225"/>
        <w:rPr>
          <w:color w:val="1D1D1D"/>
        </w:rPr>
      </w:pPr>
      <w:r>
        <w:rPr>
          <w:color w:val="1D1D1D"/>
        </w:rPr>
        <w:br/>
      </w:r>
      <w:r>
        <w:rPr>
          <w:color w:val="1D1D1D"/>
        </w:rPr>
        <w:t>1. posiada dokument potwierdzający uzyskanie kwalifikacji w następujących kierunkach:          asystent osoby niepełnosprawnej, opieku</w:t>
      </w:r>
      <w:r>
        <w:rPr>
          <w:color w:val="1D1D1D"/>
        </w:rPr>
        <w:t xml:space="preserve">n osoby starszej, opiekun medyczny; </w:t>
      </w:r>
      <w:r>
        <w:rPr>
          <w:color w:val="1D1D1D"/>
        </w:rPr>
        <w:tab/>
        <w:t xml:space="preserve">pedagog, psycholog, terapeuta zajęciowy, pielęgniarka, fizjoterapeuta lub </w:t>
      </w:r>
      <w:r>
        <w:rPr>
          <w:color w:val="1D1D1D"/>
        </w:rPr>
        <w:br/>
      </w:r>
      <w:r>
        <w:rPr>
          <w:color w:val="1D1D1D"/>
        </w:rPr>
        <w:t>2. posiada co najmniej 6-miesięczne, udokumentowane doświadczenie w udzielaniu bezpośredniej pomocy osobom niepełnosprawnym np. doświadczenie za</w:t>
      </w:r>
      <w:r>
        <w:rPr>
          <w:color w:val="1D1D1D"/>
        </w:rPr>
        <w:t>wodowe, udzielanie wsparcia osobom niepełnosprawnym w formie wolontariatu, lub</w:t>
      </w:r>
      <w:r>
        <w:rPr>
          <w:color w:val="1D1D1D"/>
        </w:rPr>
        <w:br/>
      </w:r>
      <w:r>
        <w:rPr>
          <w:color w:val="1D1D1D"/>
        </w:rPr>
        <w:t>3. została wskazana przez uczestnika Programu lub jego opiekuna prawnego, jeśli spełnia co najmniej jeden z powyższych warunków;</w:t>
      </w:r>
      <w:r>
        <w:rPr>
          <w:color w:val="1D1D1D"/>
        </w:rPr>
        <w:br/>
      </w:r>
    </w:p>
    <w:p w14:paraId="512067E1" w14:textId="77777777" w:rsidR="00FA1A85" w:rsidRDefault="00FE4307">
      <w:pPr>
        <w:pStyle w:val="NormalnyWeb"/>
        <w:shd w:val="clear" w:color="auto" w:fill="FFFFFF"/>
        <w:spacing w:before="0" w:after="0"/>
      </w:pPr>
      <w:r>
        <w:rPr>
          <w:rStyle w:val="Pogrubienie"/>
          <w:color w:val="1D1D1D"/>
          <w:u w:val="single"/>
        </w:rPr>
        <w:t>Czas pracy asystenta:</w:t>
      </w:r>
    </w:p>
    <w:p w14:paraId="633DFAB4" w14:textId="77777777" w:rsidR="00FA1A85" w:rsidRDefault="00FE4307">
      <w:pPr>
        <w:pStyle w:val="NormalnyWeb"/>
        <w:shd w:val="clear" w:color="auto" w:fill="FFFFFF"/>
        <w:spacing w:before="0" w:after="0"/>
        <w:rPr>
          <w:color w:val="1D1D1D"/>
        </w:rPr>
      </w:pPr>
      <w:r>
        <w:rPr>
          <w:color w:val="1D1D1D"/>
        </w:rPr>
        <w:br/>
      </w:r>
      <w:r>
        <w:rPr>
          <w:color w:val="1D1D1D"/>
        </w:rPr>
        <w:t>• 7 dni w tygodniu, 24 g</w:t>
      </w:r>
      <w:r>
        <w:rPr>
          <w:color w:val="1D1D1D"/>
        </w:rPr>
        <w:t>odziny na dobę;</w:t>
      </w:r>
      <w:r>
        <w:rPr>
          <w:color w:val="1D1D1D"/>
        </w:rPr>
        <w:br/>
      </w:r>
      <w:r>
        <w:rPr>
          <w:color w:val="1D1D1D"/>
        </w:rPr>
        <w:t>• czas oczekiwania/gotowości na świadczenie usług nie dłuższy niż 90 minut;</w:t>
      </w:r>
      <w:r>
        <w:rPr>
          <w:color w:val="1D1D1D"/>
        </w:rPr>
        <w:br/>
      </w:r>
      <w:r>
        <w:rPr>
          <w:color w:val="1D1D1D"/>
        </w:rPr>
        <w:t>• miesięcznie osoba niepełnosprawna może otrzymać do 60 godzin asysty;</w:t>
      </w:r>
    </w:p>
    <w:p w14:paraId="5BC7AEAB" w14:textId="77777777" w:rsidR="00FA1A85" w:rsidRDefault="00FE4307">
      <w:pPr>
        <w:pStyle w:val="NormalnyWeb"/>
        <w:shd w:val="clear" w:color="auto" w:fill="FFFFFF"/>
        <w:spacing w:before="0" w:after="225"/>
        <w:jc w:val="both"/>
        <w:rPr>
          <w:color w:val="1D1D1D"/>
        </w:rPr>
      </w:pPr>
      <w:r>
        <w:rPr>
          <w:color w:val="1D1D1D"/>
        </w:rPr>
        <w:t xml:space="preserve">Zgłoszenie kandydatów następować będzie na podstawie tzw. Karty zgłoszenia do programu (plik </w:t>
      </w:r>
      <w:r>
        <w:rPr>
          <w:color w:val="1D1D1D"/>
        </w:rPr>
        <w:t>do pobrania) wraz z kserokopią aktualnego orzeczenia o stopniu niepełnosprawności.</w:t>
      </w:r>
    </w:p>
    <w:p w14:paraId="1684C9D0" w14:textId="77777777" w:rsidR="00FA1A85" w:rsidRDefault="00FE4307">
      <w:pPr>
        <w:pStyle w:val="NormalnyWeb"/>
        <w:shd w:val="clear" w:color="auto" w:fill="FFFFFF"/>
        <w:spacing w:before="0" w:after="225"/>
        <w:rPr>
          <w:color w:val="1D1D1D"/>
        </w:rPr>
      </w:pPr>
      <w:r>
        <w:rPr>
          <w:color w:val="1D1D1D"/>
        </w:rPr>
        <w:br/>
      </w:r>
      <w:r>
        <w:rPr>
          <w:color w:val="1D1D1D"/>
        </w:rPr>
        <w:t>Do karty należy dołączyć:</w:t>
      </w:r>
      <w:r>
        <w:rPr>
          <w:color w:val="1D1D1D"/>
        </w:rPr>
        <w:br/>
      </w:r>
      <w:r>
        <w:rPr>
          <w:color w:val="1D1D1D"/>
        </w:rPr>
        <w:t>• kserokopię dokumentu potwierdzającego ustanowienie opiekuna prawnego;</w:t>
      </w:r>
      <w:r>
        <w:rPr>
          <w:color w:val="1D1D1D"/>
        </w:rPr>
        <w:br/>
      </w:r>
      <w:r>
        <w:rPr>
          <w:color w:val="1D1D1D"/>
        </w:rPr>
        <w:t>• oświadczenie o wskazaniu przez uczestnika Programu lub jego opiekuna pra</w:t>
      </w:r>
      <w:r>
        <w:rPr>
          <w:color w:val="1D1D1D"/>
        </w:rPr>
        <w:t>wnego asystenta</w:t>
      </w:r>
      <w:r>
        <w:rPr>
          <w:color w:val="1D1D1D"/>
        </w:rPr>
        <w:br/>
      </w:r>
    </w:p>
    <w:p w14:paraId="7F3EF56B" w14:textId="77777777" w:rsidR="00FA1A85" w:rsidRDefault="00FE4307">
      <w:pPr>
        <w:pStyle w:val="NormalnyWeb"/>
        <w:shd w:val="clear" w:color="auto" w:fill="FFFFFF"/>
        <w:spacing w:before="0" w:after="225"/>
        <w:jc w:val="both"/>
        <w:rPr>
          <w:color w:val="1D1D1D"/>
        </w:rPr>
      </w:pPr>
      <w:r>
        <w:rPr>
          <w:color w:val="1D1D1D"/>
        </w:rPr>
        <w:tab/>
        <w:t>Osoby zainteresowane zapraszamy do zapoznania się ze szczegółami dotyczącymi udziału w projekcie, które zamieszczone zostały na stronie internetowej Ministerstwa Rodziny i Polityki Społecznej w zakładce Aktualności.</w:t>
      </w:r>
    </w:p>
    <w:p w14:paraId="2D5A074D" w14:textId="77777777" w:rsidR="00FA1A85" w:rsidRDefault="00FE4307">
      <w:pPr>
        <w:pStyle w:val="NormalnyWeb"/>
        <w:shd w:val="clear" w:color="auto" w:fill="FFFFFF"/>
        <w:spacing w:before="0" w:after="225"/>
        <w:jc w:val="both"/>
        <w:rPr>
          <w:color w:val="1D1D1D"/>
        </w:rPr>
      </w:pPr>
      <w:r>
        <w:rPr>
          <w:color w:val="1D1D1D"/>
        </w:rPr>
        <w:t xml:space="preserve">Dokumenty można </w:t>
      </w:r>
      <w:r>
        <w:rPr>
          <w:color w:val="1D1D1D"/>
        </w:rPr>
        <w:t xml:space="preserve">składać w Gminnym Ośrodku Pomocy Społecznej, ul. Parkowa 4, 89-412 Sośno, </w:t>
      </w:r>
      <w:r>
        <w:rPr>
          <w:b/>
          <w:bCs/>
          <w:color w:val="1D1D1D"/>
        </w:rPr>
        <w:t>do dnia 21 stycznia 2023 r. do godziny  15.15.</w:t>
      </w:r>
      <w:r>
        <w:rPr>
          <w:color w:val="1D1D1D"/>
        </w:rPr>
        <w:t xml:space="preserve">  W przypadku większej ilości zgłoszeń do programu niż zakłada wniosek gminy, decydować będzie kolejność zgłoszeń, pod warunkiem spełnie</w:t>
      </w:r>
      <w:r>
        <w:rPr>
          <w:color w:val="1D1D1D"/>
        </w:rPr>
        <w:t>nia wszelkich wymagań ww. programu.</w:t>
      </w:r>
    </w:p>
    <w:p w14:paraId="71D6F182" w14:textId="77777777" w:rsidR="00FA1A85" w:rsidRDefault="00FE4307">
      <w:pPr>
        <w:pStyle w:val="NormalnyWeb"/>
        <w:shd w:val="clear" w:color="auto" w:fill="FFFFFF"/>
        <w:spacing w:before="0" w:after="225"/>
        <w:jc w:val="both"/>
        <w:rPr>
          <w:color w:val="1D1D1D"/>
        </w:rPr>
      </w:pPr>
      <w:r>
        <w:rPr>
          <w:color w:val="1D1D1D"/>
        </w:rPr>
        <w:t>Bliższych informacji na temat Programu udziela Pani Katarzyna Gąsecka tel. 52 389-12-17 wew. 22.</w:t>
      </w:r>
    </w:p>
    <w:p w14:paraId="5DFBEE94" w14:textId="77777777" w:rsidR="00FA1A85" w:rsidRDefault="00FA1A85">
      <w:pPr>
        <w:jc w:val="both"/>
        <w:rPr>
          <w:rFonts w:ascii="Times New Roman" w:hAnsi="Times New Roman"/>
          <w:sz w:val="24"/>
          <w:szCs w:val="24"/>
        </w:rPr>
      </w:pPr>
    </w:p>
    <w:p w14:paraId="24FC8267" w14:textId="77777777" w:rsidR="00FA1A85" w:rsidRDefault="00FA1A85">
      <w:pPr>
        <w:jc w:val="both"/>
        <w:rPr>
          <w:rFonts w:ascii="Times New Roman" w:hAnsi="Times New Roman"/>
          <w:sz w:val="24"/>
          <w:szCs w:val="24"/>
        </w:rPr>
      </w:pPr>
    </w:p>
    <w:p w14:paraId="06236CB5" w14:textId="77777777" w:rsidR="00FA1A85" w:rsidRDefault="00FE430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Dyrektor</w:t>
      </w:r>
    </w:p>
    <w:p w14:paraId="180E1394" w14:textId="77777777" w:rsidR="00FA1A85" w:rsidRDefault="00FE430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Gminnego Ośrodka Pomocy Społecznej w Sośnie</w:t>
      </w:r>
    </w:p>
    <w:p w14:paraId="6F11D49A" w14:textId="77777777" w:rsidR="00FA1A85" w:rsidRDefault="00FE430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Hanna Półgęsek</w:t>
      </w:r>
    </w:p>
    <w:sectPr w:rsidR="00FA1A85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7DD9B" w14:textId="77777777" w:rsidR="00000000" w:rsidRDefault="00FE4307">
      <w:pPr>
        <w:spacing w:after="0" w:line="240" w:lineRule="auto"/>
      </w:pPr>
      <w:r>
        <w:separator/>
      </w:r>
    </w:p>
  </w:endnote>
  <w:endnote w:type="continuationSeparator" w:id="0">
    <w:p w14:paraId="7E3739AE" w14:textId="77777777" w:rsidR="00000000" w:rsidRDefault="00FE4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32623" w14:textId="77777777" w:rsidR="00000000" w:rsidRDefault="00FE430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5394E3E" w14:textId="77777777" w:rsidR="00000000" w:rsidRDefault="00FE43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FA1A85"/>
    <w:rsid w:val="00FA1A85"/>
    <w:rsid w:val="00FE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D120B"/>
  <w15:docId w15:val="{FD2AB360-0897-4173-9347-CE0AA6113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styleId="NormalnyWeb">
    <w:name w:val="Normal (Web)"/>
    <w:basedOn w:val="Normalny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611</Words>
  <Characters>3667</Characters>
  <Application>Microsoft Office Word</Application>
  <DocSecurity>0</DocSecurity>
  <Lines>30</Lines>
  <Paragraphs>8</Paragraphs>
  <ScaleCrop>false</ScaleCrop>
  <Company/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Adrian Szubiński</cp:lastModifiedBy>
  <cp:revision>2</cp:revision>
  <cp:lastPrinted>2023-02-08T07:41:00Z</cp:lastPrinted>
  <dcterms:created xsi:type="dcterms:W3CDTF">2023-02-08T11:34:00Z</dcterms:created>
  <dcterms:modified xsi:type="dcterms:W3CDTF">2023-02-08T11:34:00Z</dcterms:modified>
</cp:coreProperties>
</file>