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A3DF9" w14:textId="77777777" w:rsidR="00460A3C" w:rsidRDefault="002B015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F6B7980" wp14:editId="59210EDF">
                <wp:simplePos x="0" y="0"/>
                <wp:positionH relativeFrom="column">
                  <wp:posOffset>-142920</wp:posOffset>
                </wp:positionH>
                <wp:positionV relativeFrom="paragraph">
                  <wp:posOffset>-762480</wp:posOffset>
                </wp:positionV>
                <wp:extent cx="5819399" cy="1006200"/>
                <wp:effectExtent l="0" t="0" r="0" b="3450"/>
                <wp:wrapNone/>
                <wp:docPr id="1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399" cy="1006200"/>
                          <a:chOff x="0" y="0"/>
                          <a:chExt cx="5819399" cy="1006200"/>
                        </a:xfrm>
                      </wpg:grpSpPr>
                      <pic:pic xmlns:pic="http://schemas.openxmlformats.org/drawingml/2006/picture">
                        <pic:nvPicPr>
                          <pic:cNvPr id="2" name="grafika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91119" y="243721"/>
                            <a:ext cx="1628280" cy="50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a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200" cy="100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rafika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206280"/>
                            <a:ext cx="2228400" cy="57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476F77" id="Grupa 4" o:spid="_x0000_s1026" style="position:absolute;margin-left:-11.25pt;margin-top:-60.05pt;width:458.2pt;height:79.25pt;z-index:-251658240" coordsize="58193,10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c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ZjEzZGY0YTgtNjQ3Yy0xMjQ3LWI4MWEtNDJlYWRiN2FiNjZhPC9zdFJl&#10;ZjppbnN0YW5jZUlEPgogICAgICAgICAgICA8c3RSZWY6ZG9jdW1lbnRJRD54bXAuZGlkOmYxM2Rm&#10;NGE4LTY0N2MtMTI0Ny1iODFhLTQyZWFkYjdhYjY2Y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NTRmYzdiNjMtOTlh&#10;NS00NzRmLTljNzAtODk1M2ExYTcyNWMzPC9zdEV2dDppbnN0YW5jZUlEPgogICAgICAgICAgICAg&#10;ICAgICA8c3RFdnQ6d2hlbj4yMDIwLTEwLTEyVDA4OjQzOjQxKzAyOjAwPC9zdEV2dDp3aGVuPgog&#10;ICAgICAgICAgICAgICAgICA8c3RFdnQ6c29mdHdhcmVBZ2VudD5BZG9iZSBJbGx1c3RyYXRvciAy&#10;NC4z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mE1MzI3OTgtOTk4YS0xMjQxLTk5NGEtN2Vl&#10;MjRlMjU1ZWY2PC9zdEV2dDppbnN0YW5jZUlEPgogICAgICAgICAgICAgICAgICA8c3RFdnQ6d2hl&#10;bj4yMDIwLTEwLTEyVDA4OjQ0OjUyKzAyOjAwPC9zdEV2dDp3aGVuPgogICAgICAgICAgICAgICAg&#10;ICA8c3RFdnQ6c29mdHdhcmVBZ2VudD5BZG9iZSBJbGx1c3RyYXRvciAyNC4zIChXaW5kb3dz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aWxsdXN0cmF0b3I6Q3JlYXRvclN1YlRvb2w+QWRvYmUgSWxsdXN0cmF0b3I8L2lsbHVzdHJhdG9y&#10;OkNyZWF0b3JTdWJUb29s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2wBDAAgGBgcGBQgHBwcJCQgKDBQNDAsLDBkSEw8UHRofHh0aHBwgJC4n&#10;ICIsIxwcKDcpLDAxNDQ0Hyc5PTgyPC4zNDL/2wBDAQkJCQwLDBgNDRgyIRwhMjIyMjIyMjIyMjIy&#10;MjIyMjIyMjIyMjIyMjIyMjIyMjIyMjIyMjIyMjIyMjIyMjIyMjL/wAARCAxSK9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xPFmtf2D4fnukO&#10;Lh/3UHH8Zzg9COAC3PBxjvQBzfjfxv8AY/M0nSZf9J5We4U/6r1VT/e9T2+vTkfC3i+88PXKRyPJ&#10;Pp54eAtnYM53JnocknHQ9+xHOySPNK8srs8jsWZ2OSxPUk9zTaAPoqzvLfULSK7tJVlglXcjr0P+&#10;B9u1T15l8LtWWOe70mWTHm4mhU4ALAYcZ6kkbTj0U9K9N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n/E/iyz8NQIHXz7uTlLdW2nbnli&#10;cHA69uT+JABvSSJDE8srqkaKWZ2OAoHUk9hXi/jbxKniHVU+zbvsVspSIsMFyT8zdMgHA4Pp2yRT&#10;vEXjrUNfge0EcdrZPjdEvzM2CDyxHYjPAHXnNctQAUUUUAWdPvp9M1CC9tmxLC4deTg+xx2I4Psa&#10;9/0++g1PT4L22bMUyB15GR7HHcHg+4r53rq/B3jE+HGktrmJpbCVi5EYG9HxjIzjIOACCfcdwQD2&#10;ais/Tdc0vV1BsL6GdipbYGw4AOMlTyBn1HcVo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d8S7nyfCoiyc&#10;zzomPYZb+grx+vRvirdZl06zHZXlb8cAfyNec0AFFFFABRRUkEL3FxHBEu6SRgij1JOBQB6z8NNP&#10;+y+HXu2GHu5SR/urwP13V2lVdOsk03Tbayj+5BGqA+uB1/Gr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JpUggkmkOEjUsx9ABk0AeMfEC9+2eLrlQcrbqsK/gMn9Sa5ip726e9vri6k+/NI0h+p&#10;OagoAKKKKACuw+HOkm/8Rfa3XMNmu8ntvPCj+Z/CuPr27wTop0bw7Esi7bi4/fS+oz0H4DH45oA6&#10;O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MePtSGn+FbhAcSXJEC89j979Afz&#10;rp68n+Juq/atah09GylomW/325/lj8zQBw1FFFABRRUlvBLdXEdvAheWRgqKOpJoA6LwPoJ1rXUe&#10;Vc2tqRJLkcMf4V/E/oDXtdY/hrQovD+jRWi4aU/PM4/ic9fwHQfSt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ajfRaZp1xezn93Chc+/oPx6&#10;V8/Xl1LfXs93O26WZy7H3JzXoPxN10HytFgfpiW4x/46v9fyrzegAooooAK9T+HvhU2cI1i9jxcS&#10;L/o6MOUU/wAX1P8AL61h+BfCB1OddTv4/wDQo2/dow/1rD/2Ufr+det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O13WIdC0ia+mwdgwiZ++56D/PbNaDusaM7sFVRkknAArxXxn4lPiDVNsLH7DbkrCP7x7sf&#10;r/KgDn7u6mvrya6uH3zSuXc+5qGiigArrPBnhB9euPtV2rJp0Z5PQyn+6Pb1P+Q/wf4Ll1uVL29V&#10;o9OU8djMR2Ht6n8vb16CCK2gSCCNY4kG1UUYAFACxRRwRJFEipGihVVRgADoBT6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B+OfGQsI30rTZQbthtmlU/6oegP97+X16AGd8QPFwmL6Lp8n7tTi5kU/eI/gHt6/&#10;l6153RT4YZbiZIYY2kkc4VFGST7CgBld74Q8BSXxj1DV42jtfvRwHhpPc+i/zrY8JeAI7Hy7/V1W&#10;S5HzJB1WP3Pqf0HvXeUANRFjRURQqKMKqjAAp1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ISFUsxAAGST2rzrxb8QFUPYaJJljlZLpeg9k/x/L1o&#10;Av8AjTxsmlpJp2myBr4/LJIORD/9l/KvJmYsxZiSxOST1NDMWYsxJYnJJ6muu8MeA7zWdl1e77Wx&#10;PIJGHkH+yD0Huf1oAwdH0S/128FvYwlyPvueFQepNev+GvCNj4diDqBPesMPOw5Hso7CtfT9OtNK&#10;s0tbKBYYV7L3PqT3PvVq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zdZ12w0G08++m25+5GvLufQD/IrSrw/xn/aEviy8F2km4yF&#10;YAQcGPPy7fw9O+aAJvEfjbUNe3QIfstkf+WKHlh/tHv9OlYNhp93qd2ttZQPNM3RVHT3J7D3NdRo&#10;Hw91HUyk9+GsrU84YfvGHsvb8fyNeo6Vo1hotr9nsLdYlP3m6s59Se9AHM+Gfh9a6ZsutT2XV2MF&#10;UxmOM/8Asx9zXa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ZNNH&#10;bwvNNIscaDLOxwAPc15r4m+Izy77TRCUTo10Ryf90dvqefpQB1+v+LtM8PqUnkMtzjIt4uW/H0H1&#10;rzy9+JGuXFxvtWitYgeI1QPx7lh/LFci7tI7O7FmY5LMckmm0Aen+G/iOLqdbTWljiZjhLlOF/4E&#10;O316V6ECCAQcg96+bq77wR41Nk0elanITbEhYZmP+r/2T/s/y+nQA9T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fq+s2Oh2Rur2UIvRVHLOfQDvWf4m8V&#10;2fhy3w2JrxxmOAHn6t6CvHNW1e91q9a7vZS7n7oHCoPQDsKANLxL4tvvEUxVyYbNTlIFPH1b1Nc/&#10;RRQAUUUUAFFFFAHqXw88Um7iGjXsmZ41/wBHdjy6j+H6j+X0rv6+c7W5ls7qK5gcpLEwdGHYivfN&#10;E1SPWtHtr+MAeavzL/dYcEfnQB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jfF3jiHRg9lYF&#10;Zr/ox6rD9fU+35+lZnjDx8IjJp2jSAvyst0p4Hsnv7/l615oSWYsxJJOST3oAkuLia7uJLi4laWa&#10;Q7mdjkk1FRRQAUUUUAFFdDpXgnXNW2slqbeE/wDLW4+QfgOp/Ku30v4ZabbbX1GeS7fui/In6cn8&#10;xQB5SiPI4RFLMegUZJrYtfCWv3gBi0q4APQyDy//AELFe22WnWWnR+XZ2sMC4x+7QDP19atUAeOR&#10;fDfxBIMsltH7PN/hmvSPCmhyeH9ESymmWWUuzsU+6Cewz9K26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RXN1BZW0lxcyrFDGMs7HAAoAfJIkUbSSOqIoLMzHAAHc15V4w8dvqJk0/SnZLP7skw4a&#10;X2Hov86o+LfGc+vSNa2u6HT1PC9Gl929vauToAKKK09K8P6prT4sbR5EzgyH5UH/AAI8UAZlWLOx&#10;utQnEFpbyzyn+GNSTXpWj/DG1g2y6tcG4fr5MWVT8T1P6V29nY2mnwCCzt44Ix/DGuP/ANdAHmek&#10;fDG9uNsmqXC2yHnyo/nf8T0H613ek+FtH0YK1rZoZR/y2k+d/wAz0/DFbN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6hqFrpdlJ&#10;eXkojhjGST39h6mvGfFHiy68R3OPmhskP7uDP/jzep/lV7x9qd9qHiN7F0kSC3O2GLB+c/3sd89v&#10;aotI8Aa1qZV5ovsUB6vOMN+C9fzxQBytb2i+D9Y1va8Nv5Vuf+W83yqfp3P4V6dovgbRtH2yGH7V&#10;cDnzZxnB9l6D+fvXS0Acfo3w60nTtsl5m+nHP7wYjH/Ae/45rrkRY0VEUKijAVRgAU6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CqlgxUbh0OOR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qNZ4XlaJJUaR&#10;fvKGBI+ooAk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a8iRgF3VQf7xxULX9mjbXu4FPoZAP60AWKKq/2lY/8/tt/39X/ABpy39m7bUu4GPoJAaALFFNS&#10;RJASjqwH905p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E4GT0qF7y1jGXuYVHqXAoAmoqr&#10;/aVj/wA/tt/39X/Gj+0rH/n9tv8Av6v+NAFqio1uIXICzRsT0wwOak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aaK3iaWaRI40GWdzgAe5rL17xHYeHrXzbuTMrD93Cv3nP9B715D4g8&#10;Vaj4hmPnv5dsDlLdD8o9z6n3/lQB1/iL4khS9toahj0N068f8BB6/U/lXnVzdXF7cNPczPNKxyzu&#10;2Sahrv8AwT4HF6sWq6on+j53QwMP9Z/tN7e3f6dQCj4T8DT61svb7dBYdVA4eX6eg9/yr1m0s7ew&#10;tktrWFIYUGFRBgCpgAoAAAA4AF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ynizxpb6BGba22z6gw4TPyx+7f4VB4z8&#10;ZposbWNiyvqDD5m6iEHuff0H4/XyKSR5ZGkkdndiWZmOSSe5oAmvb651G7e6u5mlmc5Zm/zwKr0V&#10;qeHtFl1/WIrKMlVPzSuP4EHU/wBPqaAOg8CeEv7XuBqN6n+gwt8iEcSsO30Hf16eteugAAADAHao&#10;bW1hsrSK2t0CQxKFRR2Aqa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BPFF19t8UalODlTOyqfUL8o/QV7nf3S2On3N22NsMTSHPsM187uzO7OxyzHJPqaAEooo&#10;oAKKKKAOk8C6adS8VW2VzHb/AL9/+A9P/HiK9trhvhlpX2bRptRkXD3T4T/cXj9Tn8hXc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x4y8Ur4fsfKgIa/nB8sddg/vH+lbWranBo+mT31wfkiXOM8sewH1&#10;NeD6pqVxq+ozXt02ZJWzjso7AewoArSyvNK8srl5HYszMckk9SaZRRQAV7D8PNEGm6ELyVMXF7h+&#10;eyfwj8ev4ivLNHsDqms2liM4mlVWI7L3P5Zr6CRFjRURQqqMADoB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t8Qb77H4TnQHD3LrCv55P6A14vXf/ABR1&#10;HzdRs9PRuIUMjj/abp+g/WuAoAKKKKACrOnWMupajb2UAzJM4Qe3qfw61Wr0n4ZaER5utTp1Bit8&#10;/wDjzf0/OgD0GztIrGygtIRiKFAij2AxU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UN1cJaWc9zJ9yGNpG+gGTQB5f8S9bN1qUelQt+6tvmlx&#10;3kI/oP5muEqa7uZLy8mupTmSZy7H3JzUNABRRRQB2Hw1thP4q80j/UQO4PoThf8A2Y17DXlPws/5&#10;Dl7/ANe3/swr1a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ZlRSzEBVGST0Apa5bx/rH9l+G5IkbE93+5T1C/xH8uPxFAHk+u6idW1y8vjnbLISmeyjhR+QFZ9F&#10;FABRRTkRpJFRFLOxAVQMkn0oA0NB0afXdWhsYQQGOZH/ALiDqf8APevebS1hsbOK1t0CQxKERfYV&#10;g+DfDS+HtLzMoN9OA0zf3fRB9P5/hX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PjSYweD9ScHGYwn/AH0wX+tb1YHjaHz/AAdqSAZxGH/75YH+lAHh&#10;tFFFABRRRQB1vw4vBbeLEjY4FxC8Q+vDf+y17JXzrZ3Utjew3cDbZYXDqfcHNe+6TqcGsaZBfW7A&#10;pKuSM8q3cH3BoAu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i&#10;XjfW/wC2vEEnltm2tsxRY6HHVvxP6AV6D488QjR9GNtC+Ly7BRMdVX+Jv6D6+1eNUAFFFFABXp/g&#10;DwibdU1nUIsSsM28TD7g/vH3Pas7wN4LN40eralGPsw+aGFh/rD/AHj/ALP8/p19T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EvH3/I7ah/2&#10;z/8ARa1pfC7/AJGa5/682/8AQ0rN8ff8jtqH/bP/ANFrWl8Lv+Rmuf8Arzb/ANDSgD1u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W1C/t9MsJry6fZDEu5j6+w9zVhmVELMwVVGSScA&#10;CvG/G/io67ffZbVz/Z8DfL/01b+99PT/AOvQBia5rE+uatNfT8FzhEzwijoBWdRQBk4HWgArvPBf&#10;gc6gI9T1RCtrndFCeDL7n/Z/n9Otzwd4CJMepazFxw0Vs383H9Pz9K9JoARVCqFUAKBgAdB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JePv+R21D/tn/wCi1rS+F3/IzXP/AF5t/wChpWb4+/5HbUP+2f8A6LWtL4Xf8jNc/wDXm3/oaUAe&#10;t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76yt9RspbS6jDwyrtZT/n&#10;rXinifwtd+Hbwhg0tm5/dTgcH2Poa9zqK4tobu3eC4iSWJxhkcZBFAHznRXpWufDEM7TaNOEB5+z&#10;zE4H+63+P51w2oaBqulE/bbCeJR/Htyv/fQ4oAzqKKKACiipIbee5fZBDJK/91FLH9KAI6K6XT/A&#10;ev37DNp9mQ/x3B24/Dr+ldppHw0060ZZdRma8kHOwDZH/ifz/CgDzvRPDuo6/ceXZwnywcPM3CJ9&#10;T/Qc1694b8KWXhyDMf767cYkuGHJ9h6CtqGCK2hWGCJIo1GFRFAA+gF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eb+OfGvEmkaVLzytxOh/NFP8z+FAFbx54x+1tJo+nSfuAcXEqn/AFh/ug+n&#10;r6/Tr5/RWnomg3+v3fkWUWQPvytwiD3P9KAKNvbTXdwlvbxNLK5wqKMkmvWPCXgWHSNl9qISa+6q&#10;nVYfp6t79u3rWv4c8LWPh23xCvm3TD95cMPmPsPQe1b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S8ff8jtqH/bP/wBFrWl8Lv8AkZrn/rzb/wBDSs3x9/yO2of9s/8A0Wta&#10;Xwu/5Ga5/wCvNv8A0NKAPW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oz6Npd1kz6daSk93hUn+VVv+EW0H/oEWf/AH6Fa9FAGdDoGjwYMWlWSkdxAufzxV+O&#10;OOJAkaKijoFGBTq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HdURndgqqMlicACs3Wde&#10;0/Qrbzr6cKT9yNeXf6D+vSvJ/EvjS+8QEwLm2sc8QqeW92Pf6dKANvxh49N0smnaO5EBystwOC/s&#10;voPfv/Pz6rNhp93qd2ttZQPNM3RVHT3J7D3NeqeGfh/aaXsutS2XV2MEIRmOM+w7n3NAHKeGPAV3&#10;q+y7v99tZHkDGHkHsOw9zXq1jYWum2iWtnAkMKdFUfqfU+9W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S8ff8jtqH/bP/ANFrWl8Lv+Rmuf8Arzb/ANDSs3x9&#10;/wAjtqH/AGz/APRa1pfC7/kZrn/rzb/0NKAPW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8Q6m2j&#10;aBeX6IHeJBsB6biQBn2ya06jmgiuYHhnjWSJxtZGGQR6GgD56vb651G6e5u5nmmc8sx/zgV0vh3w&#10;FqGsFZ7sNZ2Z53OvzuP9kf1P616VY+EtB065FxbabEsoOQzFn2n1G4nH4VtUAUNJ0aw0S1FvYwCN&#10;f4m6s59Se9X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xLx9/yO2of9s/8A0Wta&#10;Xwu/5Ga5/wCvNv8A0NKzfH3/ACO2of8AbP8A9FrWl8Lv+Rmuf+vNv/Q0oA9b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Lx9/wAjtqH/AGz/APRa1pfC7/kZrn/rzb/0NKzfH3/I7ah/2z/9FrWl8Lv+&#10;Rmuf+vNv/Q0oA9b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xLx9/yO2of9s/8A0WtaXwu/5Ga5/wCvNv8A0NKzfH3/&#10;ACO2of8AbP8A9FrWl8Lv+Rmuf+vNv/Q0oA9b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EvH3/I7ah/2z/8ARa1pfC7/&#10;AJGa5/682/8AQ0rN8ff8jtqH/bP/ANFrWl8Lv+Rmuf8Arzb/ANDSgD1u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JePv+R21D/t&#10;n/6LWtL4Xf8AIzXP/Xm3/oaVm+Pv+R21D/tn/wCi1rS+F3/IzXP/AF5t/wChpQB63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iXj7/kdtQ/7Z/wDota0vhd/yM1z/ANebf+hpWb4+/wCR&#10;21D/ALZ/+i1rS+F3/IzXP/Xm3/oaUAet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S8ff8jtqH/bP/ANFrWl8Lv+Rmuf8Arzb/ANDSs3x9/wAjtqH/AGz/APRa&#10;1pfC7/kZrn/rzb/0NKAPW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EvH3/I7ah/2z/wDRa1pfC7/kZrn/AK82/wDQ0rN8ff8AI7ah&#10;/wBs/wD0WtaXwu/5Ga5/682/9DSgD1u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iXj&#10;7/kdtQ/7Z/8Aota0vhd/yM1z/wBebf8AoaVm+Pv+R21D/tn/AOi1rS+F3/IzXP8A15t/6GlAHrd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Z8c+Gjomqm5t42+wXTFlIUBY3JJKcdB3HA445&#10;wTXLGRzEsRdjGrFlTPAJxkgepwPyFe/61pFvrmlTWNwq4dT5blcmN8cMOnI+vPI6GvB9QsZ9M1Ce&#10;yuVxLC5RuDg+4z2I5HsaAK1FFeheDPAjzSrqOtW7JEjfurWVcFyO7g9F9j178dQC78OPDRt4jrd3&#10;GyyyKVtkdRwhx8475PIHTjPUMK9C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y9V8OaRrcscuoWazSRrtV9zKcehKkZH16ZPrWpR&#10;QBl6b4b0bSGD2WnwxyBiwkI3uMjBwzZIGO2fX1rU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a4" o:spid="_x0000_s1027" type="#_x0000_t75" style="position:absolute;left:41911;top:2437;width:16282;height: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">
                  <v:imagedata r:id="rId9" o:title=""/>
                </v:shape>
                <v:shape id="grafika1" o:spid="_x0000_s1028" type="#_x0000_t75" style="position:absolute;width:19242;height:10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">
                  <v:imagedata r:id="rId10" o:title=""/>
                </v:shape>
                <v:shape id="grafika3" o:spid="_x0000_s1029" type="#_x0000_t75" style="position:absolute;left:18288;top:2062;width:22284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52D85ED6" w14:textId="77777777" w:rsidR="00460A3C" w:rsidRDefault="00460A3C">
      <w:pPr>
        <w:jc w:val="right"/>
        <w:rPr>
          <w:rFonts w:ascii="Times New Roman" w:hAnsi="Times New Roman"/>
          <w:sz w:val="24"/>
          <w:szCs w:val="24"/>
        </w:rPr>
      </w:pPr>
    </w:p>
    <w:p w14:paraId="51BB085D" w14:textId="77777777" w:rsidR="00460A3C" w:rsidRDefault="00460A3C">
      <w:pPr>
        <w:jc w:val="right"/>
        <w:rPr>
          <w:rFonts w:ascii="Times New Roman" w:hAnsi="Times New Roman"/>
          <w:sz w:val="24"/>
          <w:szCs w:val="24"/>
        </w:rPr>
      </w:pPr>
    </w:p>
    <w:p w14:paraId="0F3CC2B6" w14:textId="77777777" w:rsidR="00460A3C" w:rsidRDefault="002B015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Sośno, dnia………………..…………</w:t>
      </w:r>
    </w:p>
    <w:p w14:paraId="29067B50" w14:textId="77777777" w:rsidR="00460A3C" w:rsidRDefault="002B01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……………………………….</w:t>
      </w:r>
    </w:p>
    <w:p w14:paraId="78B57291" w14:textId="77777777" w:rsidR="00460A3C" w:rsidRDefault="002B01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……………………………….</w:t>
      </w:r>
    </w:p>
    <w:p w14:paraId="63F921F4" w14:textId="77777777" w:rsidR="00460A3C" w:rsidRDefault="002B01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……………………………….</w:t>
      </w:r>
    </w:p>
    <w:p w14:paraId="67988274" w14:textId="77777777" w:rsidR="00460A3C" w:rsidRDefault="002B01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nazwisko, adres uczestnika Programu)</w:t>
      </w:r>
    </w:p>
    <w:p w14:paraId="60D17CCC" w14:textId="77777777" w:rsidR="00460A3C" w:rsidRDefault="00460A3C">
      <w:pPr>
        <w:rPr>
          <w:rFonts w:ascii="Times New Roman" w:hAnsi="Times New Roman"/>
          <w:sz w:val="24"/>
          <w:szCs w:val="24"/>
        </w:rPr>
      </w:pPr>
    </w:p>
    <w:p w14:paraId="5FAD8416" w14:textId="77777777" w:rsidR="00460A3C" w:rsidRDefault="00460A3C">
      <w:pPr>
        <w:rPr>
          <w:rFonts w:ascii="Times New Roman" w:hAnsi="Times New Roman"/>
          <w:sz w:val="24"/>
          <w:szCs w:val="24"/>
        </w:rPr>
      </w:pPr>
    </w:p>
    <w:p w14:paraId="1EB12200" w14:textId="77777777" w:rsidR="00460A3C" w:rsidRDefault="002B015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OŚWIADCZENIE</w:t>
      </w:r>
    </w:p>
    <w:p w14:paraId="0C7223F5" w14:textId="77777777" w:rsidR="00460A3C" w:rsidRDefault="00460A3C">
      <w:pPr>
        <w:jc w:val="center"/>
        <w:rPr>
          <w:rFonts w:ascii="Times New Roman" w:hAnsi="Times New Roman"/>
          <w:sz w:val="24"/>
          <w:szCs w:val="24"/>
        </w:rPr>
      </w:pPr>
    </w:p>
    <w:p w14:paraId="11DA2C33" w14:textId="77777777" w:rsidR="00460A3C" w:rsidRDefault="002B015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Zgodnie z Programem „Osoba niepełnosprawna lub opiekun prawny ma prawo wyboru osoby, która będzie </w:t>
      </w:r>
      <w:r>
        <w:rPr>
          <w:rFonts w:ascii="Times New Roman" w:hAnsi="Times New Roman"/>
          <w:sz w:val="24"/>
          <w:szCs w:val="24"/>
        </w:rPr>
        <w:t>świadczyć usługi asystenta”, na pełnienie funkcji asystenta osobistego osoby niepełnosprawnej wskazuję Pana/Panią …………….......…………..………………………… zam. ………………………………………………………………… .</w:t>
      </w:r>
    </w:p>
    <w:p w14:paraId="79DE4ADC" w14:textId="77777777" w:rsidR="00460A3C" w:rsidRDefault="002B015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Ponadto oświadczam, że wskazana wyżej osoba według mojej opinii jest odpowiednio</w:t>
      </w:r>
      <w:r>
        <w:rPr>
          <w:rFonts w:ascii="Times New Roman" w:hAnsi="Times New Roman"/>
          <w:sz w:val="24"/>
          <w:szCs w:val="24"/>
        </w:rPr>
        <w:t xml:space="preserve"> przygotowana do pełnienia funkcji asystenta osobistego osoby niepełnosprawnej.</w:t>
      </w:r>
    </w:p>
    <w:p w14:paraId="5FEACBD0" w14:textId="77777777" w:rsidR="00460A3C" w:rsidRDefault="00460A3C">
      <w:pPr>
        <w:rPr>
          <w:rFonts w:ascii="Times New Roman" w:hAnsi="Times New Roman"/>
          <w:sz w:val="24"/>
          <w:szCs w:val="24"/>
        </w:rPr>
      </w:pPr>
    </w:p>
    <w:p w14:paraId="4D99C7FF" w14:textId="77777777" w:rsidR="00460A3C" w:rsidRDefault="00460A3C">
      <w:pPr>
        <w:rPr>
          <w:rFonts w:ascii="Times New Roman" w:hAnsi="Times New Roman"/>
          <w:sz w:val="24"/>
          <w:szCs w:val="24"/>
        </w:rPr>
      </w:pPr>
    </w:p>
    <w:p w14:paraId="1F9A6EE2" w14:textId="77777777" w:rsidR="00460A3C" w:rsidRDefault="00460A3C">
      <w:pPr>
        <w:rPr>
          <w:rFonts w:ascii="Times New Roman" w:hAnsi="Times New Roman"/>
          <w:sz w:val="24"/>
          <w:szCs w:val="24"/>
        </w:rPr>
      </w:pPr>
    </w:p>
    <w:p w14:paraId="029CA780" w14:textId="77777777" w:rsidR="00460A3C" w:rsidRDefault="002B015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…................................…</w:t>
      </w:r>
    </w:p>
    <w:p w14:paraId="4ED29358" w14:textId="77777777" w:rsidR="00460A3C" w:rsidRDefault="002B0156">
      <w:pPr>
        <w:jc w:val="right"/>
      </w:pPr>
      <w:r>
        <w:rPr>
          <w:rFonts w:ascii="Times New Roman" w:hAnsi="Times New Roman"/>
          <w:sz w:val="24"/>
          <w:szCs w:val="24"/>
        </w:rPr>
        <w:t xml:space="preserve"> (czytelny podpis uczestnika)</w:t>
      </w:r>
    </w:p>
    <w:sectPr w:rsidR="00460A3C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E6207" w14:textId="77777777" w:rsidR="00000000" w:rsidRDefault="002B0156">
      <w:pPr>
        <w:spacing w:after="0" w:line="240" w:lineRule="auto"/>
      </w:pPr>
      <w:r>
        <w:separator/>
      </w:r>
    </w:p>
  </w:endnote>
  <w:endnote w:type="continuationSeparator" w:id="0">
    <w:p w14:paraId="09BB9EB5" w14:textId="77777777" w:rsidR="00000000" w:rsidRDefault="002B0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46617" w14:textId="77777777" w:rsidR="00000000" w:rsidRDefault="002B015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E7ADFA4" w14:textId="77777777" w:rsidR="00000000" w:rsidRDefault="002B01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60A3C"/>
    <w:rsid w:val="002B0156"/>
    <w:rsid w:val="0046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2831F"/>
  <w15:docId w15:val="{E46AB1F2-44D3-4DC0-8AA1-AE0679DB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543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Adrian Szubiński</cp:lastModifiedBy>
  <cp:revision>2</cp:revision>
  <cp:lastPrinted>2022-02-11T09:39:00Z</cp:lastPrinted>
  <dcterms:created xsi:type="dcterms:W3CDTF">2023-02-08T11:35:00Z</dcterms:created>
  <dcterms:modified xsi:type="dcterms:W3CDTF">2023-02-08T11:35:00Z</dcterms:modified>
</cp:coreProperties>
</file>